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4937DC" w14:textId="35552CD9" w:rsidR="008012A6" w:rsidRDefault="00D232BA" w:rsidP="00D232BA">
      <w:pPr>
        <w:ind w:left="5760" w:firstLine="720"/>
        <w:rPr>
          <w:rFonts w:ascii="Britannic Bold" w:hAnsi="Britannic Bold"/>
          <w:bCs/>
          <w:smallCaps/>
          <w:color w:val="3F6B2B"/>
          <w:spacing w:val="5"/>
          <w:sz w:val="48"/>
          <w:szCs w:val="48"/>
        </w:rPr>
      </w:pPr>
      <w:r w:rsidRPr="00D232BA">
        <w:rPr>
          <w:rFonts w:ascii="Britannic Bold" w:hAnsi="Britannic Bold"/>
          <w:bCs/>
          <w:smallCaps/>
          <w:noProof/>
          <w:color w:val="3F6B2B"/>
          <w:spacing w:val="5"/>
          <w:sz w:val="48"/>
          <w:szCs w:val="48"/>
        </w:rPr>
        <w:drawing>
          <wp:inline distT="0" distB="0" distL="0" distR="0" wp14:anchorId="1FA65414" wp14:editId="6167914A">
            <wp:extent cx="2072310" cy="828924"/>
            <wp:effectExtent l="0" t="0" r="0" b="0"/>
            <wp:docPr id="399231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2319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8666" cy="84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CE902" w14:textId="7939B342" w:rsidR="00EE51C6" w:rsidRPr="00D232BA" w:rsidRDefault="00EE51C6" w:rsidP="00EE51C6">
      <w:pPr>
        <w:rPr>
          <w:bCs/>
          <w:smallCaps/>
          <w:color w:val="1F4E79" w:themeColor="accent1" w:themeShade="80"/>
          <w:spacing w:val="5"/>
          <w:sz w:val="48"/>
          <w:szCs w:val="48"/>
        </w:rPr>
      </w:pPr>
      <w:r w:rsidRPr="00D232BA">
        <w:rPr>
          <w:bCs/>
          <w:smallCaps/>
          <w:color w:val="1F4E79" w:themeColor="accent1" w:themeShade="80"/>
          <w:spacing w:val="5"/>
          <w:sz w:val="48"/>
          <w:szCs w:val="48"/>
        </w:rPr>
        <w:t>Trainee Travel Award Application</w:t>
      </w:r>
    </w:p>
    <w:p w14:paraId="06B3EDF6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szCs w:val="22"/>
        </w:rPr>
      </w:pPr>
      <w:r w:rsidRPr="003D34FE">
        <w:rPr>
          <w:rFonts w:cstheme="minorHAnsi"/>
          <w:b/>
          <w:szCs w:val="22"/>
        </w:rPr>
        <w:t xml:space="preserve">To complete an application for a </w:t>
      </w:r>
      <w:proofErr w:type="spellStart"/>
      <w:r w:rsidRPr="003D34FE">
        <w:rPr>
          <w:rFonts w:cstheme="minorHAnsi"/>
          <w:b/>
          <w:szCs w:val="22"/>
        </w:rPr>
        <w:t>LKSIoV</w:t>
      </w:r>
      <w:proofErr w:type="spellEnd"/>
      <w:r w:rsidRPr="003D34FE">
        <w:rPr>
          <w:rFonts w:cstheme="minorHAnsi"/>
          <w:b/>
          <w:szCs w:val="22"/>
        </w:rPr>
        <w:t xml:space="preserve"> Trainee Travel Award, candidates must:</w:t>
      </w:r>
    </w:p>
    <w:p w14:paraId="3FBCAFFD" w14:textId="3283F1EE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Cs w:val="22"/>
        </w:rPr>
      </w:pPr>
      <w:r w:rsidRPr="003D34FE">
        <w:rPr>
          <w:rFonts w:cstheme="minorHAnsi"/>
          <w:szCs w:val="22"/>
        </w:rPr>
        <w:t>1) Attach these three (3) pages completed and signed</w:t>
      </w:r>
    </w:p>
    <w:p w14:paraId="44B84A89" w14:textId="277C18C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Cs w:val="22"/>
        </w:rPr>
      </w:pPr>
      <w:r w:rsidRPr="003D34FE">
        <w:rPr>
          <w:rFonts w:cstheme="minorHAnsi"/>
          <w:szCs w:val="22"/>
        </w:rPr>
        <w:t>2) Attach supporting documents on separate pages (refer to each part for details)</w:t>
      </w:r>
    </w:p>
    <w:p w14:paraId="6D104A80" w14:textId="2F08AA2B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Cs w:val="22"/>
        </w:rPr>
      </w:pPr>
      <w:r w:rsidRPr="003D34FE">
        <w:rPr>
          <w:rFonts w:cstheme="minorHAnsi"/>
          <w:szCs w:val="22"/>
        </w:rPr>
        <w:t>3) Use 1</w:t>
      </w:r>
      <w:r w:rsidR="003D34FE">
        <w:rPr>
          <w:rFonts w:cstheme="minorHAnsi"/>
          <w:szCs w:val="22"/>
        </w:rPr>
        <w:t>1</w:t>
      </w:r>
      <w:r w:rsidRPr="003D34FE">
        <w:rPr>
          <w:rFonts w:cstheme="minorHAnsi"/>
          <w:szCs w:val="22"/>
        </w:rPr>
        <w:t xml:space="preserve">-point </w:t>
      </w:r>
      <w:r w:rsidR="00D232BA" w:rsidRPr="003D34FE">
        <w:rPr>
          <w:rFonts w:cstheme="minorHAnsi"/>
          <w:szCs w:val="22"/>
        </w:rPr>
        <w:t>Roboto</w:t>
      </w:r>
      <w:r w:rsidRPr="003D34FE">
        <w:rPr>
          <w:rFonts w:cstheme="minorHAnsi"/>
          <w:szCs w:val="22"/>
        </w:rPr>
        <w:t xml:space="preserve"> font</w:t>
      </w:r>
    </w:p>
    <w:p w14:paraId="2506FD73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Cs w:val="22"/>
        </w:rPr>
      </w:pPr>
      <w:r w:rsidRPr="003D34FE">
        <w:rPr>
          <w:rFonts w:cstheme="minorHAnsi"/>
          <w:szCs w:val="22"/>
        </w:rPr>
        <w:t>4) Each attached page must have margins of 1” (2.54 cm) all around (i.e.: top/bottom/left/right).</w:t>
      </w:r>
    </w:p>
    <w:p w14:paraId="1835DC74" w14:textId="77777777" w:rsidR="00EE51C6" w:rsidRPr="003D34FE" w:rsidRDefault="00EE51C6" w:rsidP="00EE51C6">
      <w:pPr>
        <w:rPr>
          <w:rFonts w:ascii="Calibri" w:hAnsi="Calibri" w:cs="Calibri"/>
          <w:szCs w:val="22"/>
        </w:rPr>
      </w:pPr>
    </w:p>
    <w:p w14:paraId="6557000A" w14:textId="77777777" w:rsidR="00EE51C6" w:rsidRPr="003D34FE" w:rsidRDefault="00EE51C6" w:rsidP="00EE51C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BDBDB" w:themeFill="accent3" w:themeFillTint="66"/>
        <w:rPr>
          <w:rFonts w:cs="Calibri"/>
          <w:b/>
          <w:szCs w:val="22"/>
        </w:rPr>
      </w:pPr>
      <w:r w:rsidRPr="003D34FE">
        <w:rPr>
          <w:rFonts w:cs="Calibri"/>
          <w:b/>
          <w:szCs w:val="22"/>
        </w:rPr>
        <w:t>APPLICANT INFORMATION</w:t>
      </w:r>
    </w:p>
    <w:p w14:paraId="55A97EC9" w14:textId="77777777" w:rsidR="00EE51C6" w:rsidRPr="003D34FE" w:rsidRDefault="00EE51C6" w:rsidP="00EE51C6">
      <w:pPr>
        <w:rPr>
          <w:rFonts w:cs="Calibri"/>
          <w:szCs w:val="22"/>
        </w:rPr>
      </w:pPr>
    </w:p>
    <w:p w14:paraId="6271C839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Student ID:                                                               U of </w:t>
      </w:r>
      <w:proofErr w:type="spellStart"/>
      <w:proofErr w:type="gramStart"/>
      <w:r w:rsidRPr="003D34FE">
        <w:rPr>
          <w:rFonts w:cs="Calibri"/>
          <w:szCs w:val="22"/>
        </w:rPr>
        <w:t>A</w:t>
      </w:r>
      <w:proofErr w:type="spellEnd"/>
      <w:proofErr w:type="gramEnd"/>
      <w:r w:rsidRPr="003D34FE">
        <w:rPr>
          <w:rFonts w:cs="Calibri"/>
          <w:szCs w:val="22"/>
        </w:rPr>
        <w:t xml:space="preserve"> Email Address: </w:t>
      </w:r>
    </w:p>
    <w:p w14:paraId="421B1F6E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259187F1" w14:textId="77777777" w:rsidR="00EE51C6" w:rsidRPr="003D34FE" w:rsidRDefault="00EE51C6" w:rsidP="00EE51C6">
      <w:pPr>
        <w:rPr>
          <w:rFonts w:cs="Calibri"/>
          <w:szCs w:val="22"/>
        </w:rPr>
      </w:pPr>
    </w:p>
    <w:p w14:paraId="5B18FF3E" w14:textId="630D6FC2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Last Name, First Name: </w:t>
      </w:r>
    </w:p>
    <w:p w14:paraId="6904CD6E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7849E1FA" w14:textId="77777777" w:rsidR="00EE51C6" w:rsidRPr="003D34FE" w:rsidRDefault="00EE51C6" w:rsidP="00EE51C6">
      <w:pPr>
        <w:rPr>
          <w:rFonts w:cs="Calibri"/>
          <w:szCs w:val="22"/>
        </w:rPr>
      </w:pPr>
    </w:p>
    <w:p w14:paraId="456F3F09" w14:textId="77777777" w:rsidR="00EE51C6" w:rsidRPr="003D34FE" w:rsidRDefault="00EE51C6" w:rsidP="00EE51C6">
      <w:pPr>
        <w:rPr>
          <w:rFonts w:cs="Calibri"/>
          <w:b/>
          <w:szCs w:val="22"/>
        </w:rPr>
      </w:pPr>
      <w:r w:rsidRPr="003D34FE">
        <w:rPr>
          <w:rFonts w:cs="Calibri"/>
          <w:b/>
          <w:szCs w:val="22"/>
        </w:rPr>
        <w:t>Select the correct category below:</w:t>
      </w:r>
    </w:p>
    <w:p w14:paraId="57D228FD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 Graduate Student </w:t>
      </w:r>
      <w:sdt>
        <w:sdtPr>
          <w:rPr>
            <w:rFonts w:cs="Calibri"/>
            <w:szCs w:val="22"/>
          </w:rPr>
          <w:id w:val="70010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ab/>
        <w:t xml:space="preserve">     </w:t>
      </w:r>
    </w:p>
    <w:p w14:paraId="347B6141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ab/>
        <w:t xml:space="preserve">MSc program </w:t>
      </w:r>
      <w:sdt>
        <w:sdtPr>
          <w:rPr>
            <w:rFonts w:cs="Calibri"/>
            <w:szCs w:val="22"/>
          </w:rPr>
          <w:id w:val="1946805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Year:                                  PhD program </w:t>
      </w:r>
      <w:sdt>
        <w:sdtPr>
          <w:rPr>
            <w:rFonts w:cs="Calibri"/>
            <w:szCs w:val="22"/>
          </w:rPr>
          <w:id w:val="-1112126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Year: </w:t>
      </w:r>
    </w:p>
    <w:p w14:paraId="7C4ED14D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</w:p>
    <w:p w14:paraId="76C07D3E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Postdoctoral Fellow </w:t>
      </w:r>
      <w:sdt>
        <w:sdtPr>
          <w:rPr>
            <w:rFonts w:cs="Calibri"/>
            <w:szCs w:val="22"/>
          </w:rPr>
          <w:id w:val="151649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Year:                                  </w:t>
      </w:r>
    </w:p>
    <w:p w14:paraId="5191A08B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5AC8D96C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Research Associate </w:t>
      </w:r>
      <w:sdt>
        <w:sdtPr>
          <w:rPr>
            <w:rFonts w:cs="Calibri"/>
            <w:szCs w:val="22"/>
          </w:rPr>
          <w:id w:val="-398362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Year:                                  </w:t>
      </w:r>
    </w:p>
    <w:p w14:paraId="6649F7C6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</w:p>
    <w:p w14:paraId="3EB34437" w14:textId="77777777" w:rsidR="00EE51C6" w:rsidRPr="003D34FE" w:rsidRDefault="00EE51C6" w:rsidP="00EE51C6">
      <w:pPr>
        <w:rPr>
          <w:rFonts w:cs="Calibri"/>
          <w:szCs w:val="22"/>
        </w:rPr>
      </w:pPr>
    </w:p>
    <w:p w14:paraId="7E4CD149" w14:textId="77777777" w:rsidR="00EE51C6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Department &amp; Faculty: </w:t>
      </w:r>
    </w:p>
    <w:p w14:paraId="390ADC5A" w14:textId="77777777" w:rsidR="00D91FF7" w:rsidRDefault="00D91FF7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4ABA7DDC" w14:textId="7D21E6D7" w:rsidR="00D91FF7" w:rsidRDefault="00D91FF7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 xml:space="preserve">For Medical Microbiology &amp; Immunology </w:t>
      </w:r>
      <w:r w:rsidR="00A453BC">
        <w:rPr>
          <w:rFonts w:cs="Calibri"/>
          <w:b/>
          <w:bCs/>
          <w:szCs w:val="22"/>
        </w:rPr>
        <w:t xml:space="preserve">Graduate </w:t>
      </w:r>
      <w:r>
        <w:rPr>
          <w:rFonts w:cs="Calibri"/>
          <w:b/>
          <w:bCs/>
          <w:szCs w:val="22"/>
        </w:rPr>
        <w:t>Students only</w:t>
      </w:r>
      <w:r w:rsidR="00A453BC">
        <w:rPr>
          <w:rFonts w:cs="Calibri"/>
          <w:b/>
          <w:bCs/>
          <w:szCs w:val="22"/>
        </w:rPr>
        <w:t>:</w:t>
      </w:r>
    </w:p>
    <w:p w14:paraId="68402E17" w14:textId="420D5F8B" w:rsidR="00A453BC" w:rsidRPr="00A453BC" w:rsidRDefault="00A453BC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A453BC">
        <w:rPr>
          <w:rFonts w:cs="Calibri"/>
          <w:szCs w:val="22"/>
        </w:rPr>
        <w:t>Would you like to be considered for a John Thibault Travel Award?</w:t>
      </w:r>
    </w:p>
    <w:p w14:paraId="69B95066" w14:textId="5962038F" w:rsidR="00A453BC" w:rsidRPr="00D91FF7" w:rsidRDefault="00A453BC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b/>
          <w:bCs/>
          <w:szCs w:val="22"/>
        </w:rPr>
      </w:pPr>
      <w:r w:rsidRPr="003D34FE">
        <w:rPr>
          <w:rFonts w:cs="Calibri"/>
          <w:szCs w:val="22"/>
        </w:rPr>
        <w:t xml:space="preserve">Yes </w:t>
      </w:r>
      <w:sdt>
        <w:sdtPr>
          <w:rPr>
            <w:rFonts w:cs="Calibri"/>
            <w:szCs w:val="22"/>
          </w:rPr>
          <w:id w:val="-2145877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       No </w:t>
      </w:r>
      <w:sdt>
        <w:sdtPr>
          <w:rPr>
            <w:rFonts w:cs="Calibri"/>
            <w:szCs w:val="22"/>
          </w:rPr>
          <w:id w:val="-2103632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</w:t>
      </w:r>
    </w:p>
    <w:p w14:paraId="6405DF85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505CD0D9" w14:textId="77777777" w:rsidR="00EE51C6" w:rsidRPr="003D34FE" w:rsidRDefault="00EE51C6" w:rsidP="00EE51C6">
      <w:pPr>
        <w:rPr>
          <w:rFonts w:cs="Calibri"/>
          <w:szCs w:val="22"/>
        </w:rPr>
      </w:pPr>
    </w:p>
    <w:p w14:paraId="086C06F9" w14:textId="5ABFC4B1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Supervisor (PI): </w:t>
      </w:r>
    </w:p>
    <w:p w14:paraId="42933266" w14:textId="77777777" w:rsidR="00EE51C6" w:rsidRPr="003D34FE" w:rsidRDefault="00EE51C6" w:rsidP="00EE51C6">
      <w:pPr>
        <w:rPr>
          <w:rFonts w:cs="Calibri"/>
          <w:szCs w:val="22"/>
        </w:rPr>
      </w:pPr>
    </w:p>
    <w:p w14:paraId="240145ED" w14:textId="77777777" w:rsidR="00EE51C6" w:rsidRPr="003D34FE" w:rsidRDefault="00EE51C6" w:rsidP="00EE51C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BDBDB" w:themeFill="accent3" w:themeFillTint="66"/>
        <w:rPr>
          <w:rFonts w:cs="Calibri"/>
          <w:b/>
          <w:szCs w:val="22"/>
        </w:rPr>
      </w:pPr>
      <w:r w:rsidRPr="003D34FE">
        <w:rPr>
          <w:rFonts w:cs="Calibri"/>
          <w:b/>
          <w:szCs w:val="22"/>
        </w:rPr>
        <w:t xml:space="preserve">PREVIOUS </w:t>
      </w:r>
      <w:proofErr w:type="spellStart"/>
      <w:r w:rsidRPr="003D34FE">
        <w:rPr>
          <w:rFonts w:cs="Calibri"/>
          <w:b/>
          <w:szCs w:val="22"/>
        </w:rPr>
        <w:t>LKSIoV</w:t>
      </w:r>
      <w:proofErr w:type="spellEnd"/>
      <w:r w:rsidRPr="003D34FE">
        <w:rPr>
          <w:rFonts w:cs="Calibri"/>
          <w:b/>
          <w:szCs w:val="22"/>
        </w:rPr>
        <w:t xml:space="preserve"> TRAVEL AWARDS</w:t>
      </w:r>
    </w:p>
    <w:p w14:paraId="5FE46AE4" w14:textId="77777777" w:rsidR="00EE51C6" w:rsidRPr="003D34FE" w:rsidRDefault="00EE51C6" w:rsidP="00EE51C6">
      <w:pPr>
        <w:rPr>
          <w:rFonts w:cs="Calibri"/>
          <w:szCs w:val="22"/>
        </w:rPr>
      </w:pPr>
    </w:p>
    <w:p w14:paraId="58E585D7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Have you ever received a </w:t>
      </w:r>
      <w:proofErr w:type="spellStart"/>
      <w:r w:rsidRPr="003D34FE">
        <w:rPr>
          <w:rFonts w:cs="Calibri"/>
          <w:szCs w:val="22"/>
        </w:rPr>
        <w:t>LKSIoV</w:t>
      </w:r>
      <w:proofErr w:type="spellEnd"/>
      <w:r w:rsidRPr="003D34FE">
        <w:rPr>
          <w:rFonts w:cs="Calibri"/>
          <w:szCs w:val="22"/>
        </w:rPr>
        <w:t xml:space="preserve"> Trainee Travel Award?    Yes </w:t>
      </w:r>
      <w:sdt>
        <w:sdtPr>
          <w:rPr>
            <w:rFonts w:cs="Calibri"/>
            <w:szCs w:val="22"/>
          </w:rPr>
          <w:id w:val="237911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       No </w:t>
      </w:r>
      <w:sdt>
        <w:sdtPr>
          <w:rPr>
            <w:rFonts w:cs="Calibri"/>
            <w:szCs w:val="22"/>
          </w:rPr>
          <w:id w:val="1320769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</w:t>
      </w:r>
    </w:p>
    <w:p w14:paraId="784C8136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2A05FB57" w14:textId="4FA1B73A" w:rsidR="00EE51C6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>If yes, when</w:t>
      </w:r>
      <w:r w:rsidR="00303D77" w:rsidRPr="003D34FE">
        <w:rPr>
          <w:rFonts w:cs="Calibri"/>
          <w:szCs w:val="22"/>
        </w:rPr>
        <w:t xml:space="preserve"> (please provide a justification):</w:t>
      </w:r>
    </w:p>
    <w:p w14:paraId="4C786AE2" w14:textId="77777777" w:rsidR="00A453BC" w:rsidRDefault="00A453BC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103C7B4F" w14:textId="77777777" w:rsidR="003D34FE" w:rsidRPr="003D34FE" w:rsidRDefault="003D34FE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056B1EF7" w14:textId="676F66D6" w:rsidR="00EE51C6" w:rsidRPr="003D34FE" w:rsidRDefault="00EE51C6" w:rsidP="00EE51C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BDBDB" w:themeFill="accent3" w:themeFillTint="66"/>
        <w:rPr>
          <w:rFonts w:cs="Calibri"/>
          <w:b/>
          <w:szCs w:val="22"/>
        </w:rPr>
      </w:pPr>
      <w:r w:rsidRPr="003D34FE">
        <w:rPr>
          <w:rFonts w:cs="Calibri"/>
          <w:b/>
          <w:szCs w:val="22"/>
        </w:rPr>
        <w:lastRenderedPageBreak/>
        <w:t>CONFERENCE / ACADEMIC MEETING INFORMATION</w:t>
      </w:r>
    </w:p>
    <w:p w14:paraId="798FADC3" w14:textId="77777777" w:rsidR="00EE51C6" w:rsidRPr="00FA099F" w:rsidRDefault="00EE51C6" w:rsidP="00EE51C6">
      <w:pPr>
        <w:rPr>
          <w:rFonts w:cs="Calibri"/>
          <w:sz w:val="23"/>
          <w:szCs w:val="23"/>
        </w:rPr>
      </w:pPr>
    </w:p>
    <w:p w14:paraId="180A0F59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>Name of Conference/Symposium/Academic Meeting:</w:t>
      </w:r>
    </w:p>
    <w:p w14:paraId="54FB8666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505FD251" w14:textId="77777777" w:rsidR="00EE51C6" w:rsidRPr="003D34FE" w:rsidRDefault="00EE51C6" w:rsidP="00EE51C6">
      <w:pPr>
        <w:rPr>
          <w:rFonts w:cs="Calibri"/>
          <w:szCs w:val="22"/>
        </w:rPr>
      </w:pPr>
    </w:p>
    <w:p w14:paraId="07145069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>Location:</w:t>
      </w:r>
    </w:p>
    <w:p w14:paraId="315D7D99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6AA82BEC" w14:textId="77777777" w:rsidR="00EE51C6" w:rsidRPr="003D34FE" w:rsidRDefault="00EE51C6" w:rsidP="00EE51C6">
      <w:pPr>
        <w:rPr>
          <w:rFonts w:cs="Calibri"/>
          <w:szCs w:val="22"/>
        </w:rPr>
      </w:pPr>
    </w:p>
    <w:p w14:paraId="50A9F8AA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  <w:r w:rsidRPr="003D34FE">
        <w:rPr>
          <w:rFonts w:cs="Calibri"/>
          <w:szCs w:val="22"/>
        </w:rPr>
        <w:t>Date(s):</w:t>
      </w:r>
    </w:p>
    <w:p w14:paraId="23B57C3C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Calibri"/>
          <w:szCs w:val="22"/>
        </w:rPr>
      </w:pPr>
    </w:p>
    <w:p w14:paraId="046BC18C" w14:textId="77777777" w:rsidR="00EE51C6" w:rsidRPr="003D34FE" w:rsidRDefault="00EE51C6" w:rsidP="00EE51C6">
      <w:pPr>
        <w:rPr>
          <w:rFonts w:cs="Calibri"/>
          <w:szCs w:val="22"/>
        </w:rPr>
      </w:pPr>
    </w:p>
    <w:p w14:paraId="34ECD0BB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Will you be presenting your own research at this conference?       Yes </w:t>
      </w:r>
      <w:sdt>
        <w:sdtPr>
          <w:rPr>
            <w:rFonts w:cs="Calibri"/>
            <w:szCs w:val="22"/>
          </w:rPr>
          <w:id w:val="-454789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       No </w:t>
      </w:r>
      <w:sdt>
        <w:sdtPr>
          <w:rPr>
            <w:rFonts w:cs="Calibri"/>
            <w:szCs w:val="22"/>
          </w:rPr>
          <w:id w:val="-642661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</w:t>
      </w:r>
    </w:p>
    <w:p w14:paraId="7C106A99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</w:p>
    <w:p w14:paraId="1CD67987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What will you be presenting at this conference? </w:t>
      </w:r>
    </w:p>
    <w:p w14:paraId="6B00F2F4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</w:p>
    <w:p w14:paraId="1E755C59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ab/>
        <w:t xml:space="preserve">Poster   </w:t>
      </w:r>
      <w:sdt>
        <w:sdtPr>
          <w:rPr>
            <w:rFonts w:cs="Calibri"/>
            <w:szCs w:val="22"/>
          </w:rPr>
          <w:id w:val="1723412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       </w:t>
      </w:r>
      <w:r w:rsidRPr="003D34FE">
        <w:rPr>
          <w:rFonts w:eastAsia="MS Gothic" w:cs="MS Gothic"/>
          <w:szCs w:val="22"/>
        </w:rPr>
        <w:t xml:space="preserve">              </w:t>
      </w:r>
      <w:r w:rsidRPr="003D34FE">
        <w:rPr>
          <w:rFonts w:cs="Calibri"/>
          <w:szCs w:val="22"/>
        </w:rPr>
        <w:t xml:space="preserve">               </w:t>
      </w:r>
    </w:p>
    <w:p w14:paraId="176496C7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ab/>
      </w:r>
    </w:p>
    <w:p w14:paraId="08F91EF9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ab/>
        <w:t xml:space="preserve">Oral Presentation   </w:t>
      </w:r>
      <w:sdt>
        <w:sdtPr>
          <w:rPr>
            <w:rFonts w:cs="Calibri"/>
            <w:szCs w:val="22"/>
          </w:rPr>
          <w:id w:val="1148317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               </w:t>
      </w:r>
    </w:p>
    <w:p w14:paraId="5825DF4B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ab/>
      </w:r>
    </w:p>
    <w:p w14:paraId="3FF419DC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ab/>
        <w:t xml:space="preserve">Other </w:t>
      </w:r>
      <w:sdt>
        <w:sdtPr>
          <w:rPr>
            <w:rFonts w:cs="Calibri"/>
            <w:szCs w:val="22"/>
          </w:rPr>
          <w:id w:val="155734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              </w:t>
      </w:r>
    </w:p>
    <w:p w14:paraId="1290F00E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i/>
          <w:szCs w:val="22"/>
        </w:rPr>
      </w:pPr>
      <w:r w:rsidRPr="003D34FE">
        <w:rPr>
          <w:rFonts w:cs="Calibri"/>
          <w:i/>
          <w:szCs w:val="22"/>
        </w:rPr>
        <w:tab/>
        <w:t xml:space="preserve">*If OTHER selected above, please explain below: </w:t>
      </w:r>
    </w:p>
    <w:p w14:paraId="5D560879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i/>
          <w:szCs w:val="22"/>
        </w:rPr>
      </w:pPr>
    </w:p>
    <w:p w14:paraId="488FFD6C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  <w:r w:rsidRPr="003D34FE">
        <w:rPr>
          <w:rFonts w:cs="Calibri"/>
          <w:szCs w:val="22"/>
        </w:rPr>
        <w:tab/>
        <w:t xml:space="preserve">Don’t know yet  </w:t>
      </w:r>
      <w:sdt>
        <w:sdtPr>
          <w:rPr>
            <w:rFonts w:cs="Calibri"/>
            <w:szCs w:val="22"/>
          </w:rPr>
          <w:id w:val="716089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34FE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3D34FE">
        <w:rPr>
          <w:rFonts w:cs="Calibri"/>
          <w:szCs w:val="22"/>
        </w:rPr>
        <w:t xml:space="preserve">                       </w:t>
      </w:r>
    </w:p>
    <w:p w14:paraId="56F9EE8D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"/>
        </w:tabs>
        <w:rPr>
          <w:rFonts w:cs="Calibri"/>
          <w:szCs w:val="22"/>
        </w:rPr>
      </w:pPr>
    </w:p>
    <w:p w14:paraId="4D417AA7" w14:textId="77777777" w:rsidR="00EE51C6" w:rsidRPr="003D34FE" w:rsidRDefault="00EE51C6" w:rsidP="00EE51C6">
      <w:pPr>
        <w:tabs>
          <w:tab w:val="left" w:pos="1530"/>
        </w:tabs>
        <w:rPr>
          <w:rFonts w:cs="Calibri"/>
          <w:szCs w:val="22"/>
        </w:rPr>
      </w:pPr>
    </w:p>
    <w:p w14:paraId="640B33EE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 w:themeFill="accent3" w:themeFillTint="66"/>
        <w:rPr>
          <w:rFonts w:cs="Calibri"/>
          <w:b/>
          <w:szCs w:val="22"/>
        </w:rPr>
      </w:pPr>
      <w:r w:rsidRPr="003D34FE">
        <w:rPr>
          <w:rFonts w:cs="Calibri"/>
          <w:b/>
          <w:szCs w:val="22"/>
        </w:rPr>
        <w:t xml:space="preserve">REQUIREMENTS FOR </w:t>
      </w:r>
      <w:proofErr w:type="spellStart"/>
      <w:r w:rsidRPr="003D34FE">
        <w:rPr>
          <w:rFonts w:cs="Calibri"/>
          <w:b/>
          <w:szCs w:val="22"/>
        </w:rPr>
        <w:t>LKSIoV</w:t>
      </w:r>
      <w:proofErr w:type="spellEnd"/>
      <w:r w:rsidRPr="003D34FE">
        <w:rPr>
          <w:rFonts w:cs="Calibri"/>
          <w:b/>
          <w:szCs w:val="22"/>
        </w:rPr>
        <w:t xml:space="preserve"> TRAVEL AWARD APPLCIATIONS</w:t>
      </w:r>
    </w:p>
    <w:p w14:paraId="1CD41472" w14:textId="77777777" w:rsidR="00EE51C6" w:rsidRPr="003D34FE" w:rsidRDefault="00EE51C6" w:rsidP="00EE51C6">
      <w:pPr>
        <w:jc w:val="both"/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In addition to the application form, your funding request must include the following sections in appended pages. Refer to </w:t>
      </w:r>
      <w:r w:rsidRPr="003D34FE">
        <w:rPr>
          <w:rFonts w:cs="Calibri"/>
          <w:i/>
          <w:szCs w:val="22"/>
        </w:rPr>
        <w:t>Terms of Reference</w:t>
      </w:r>
      <w:r w:rsidRPr="003D34FE">
        <w:rPr>
          <w:rFonts w:cs="Calibri"/>
          <w:szCs w:val="22"/>
        </w:rPr>
        <w:t xml:space="preserve"> for details. Please check the boxes as a verification step to ensure application package completion.</w:t>
      </w:r>
    </w:p>
    <w:tbl>
      <w:tblPr>
        <w:tblStyle w:val="TableGrid1"/>
        <w:tblW w:w="10278" w:type="dxa"/>
        <w:tblLook w:val="04A0" w:firstRow="1" w:lastRow="0" w:firstColumn="1" w:lastColumn="0" w:noHBand="0" w:noVBand="1"/>
      </w:tblPr>
      <w:tblGrid>
        <w:gridCol w:w="10278"/>
      </w:tblGrid>
      <w:tr w:rsidR="00EE51C6" w:rsidRPr="003D34FE" w14:paraId="263E22A6" w14:textId="77777777" w:rsidTr="00A07E36">
        <w:tc>
          <w:tcPr>
            <w:tcW w:w="10278" w:type="dxa"/>
          </w:tcPr>
          <w:p w14:paraId="0F210ADF" w14:textId="77777777" w:rsidR="00EE51C6" w:rsidRPr="003D34FE" w:rsidRDefault="00000000" w:rsidP="00A07E36">
            <w:pPr>
              <w:spacing w:before="240"/>
              <w:rPr>
                <w:rFonts w:cs="Calibri"/>
                <w:color w:val="000000" w:themeColor="text1"/>
                <w:szCs w:val="22"/>
              </w:rPr>
            </w:pPr>
            <w:sdt>
              <w:sdtPr>
                <w:rPr>
                  <w:rFonts w:cs="Calibri"/>
                  <w:szCs w:val="22"/>
                </w:rPr>
                <w:id w:val="149499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51C6" w:rsidRPr="003D34FE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EE51C6" w:rsidRPr="003D34FE">
              <w:rPr>
                <w:rFonts w:cs="Calibri"/>
                <w:color w:val="000000" w:themeColor="text1"/>
                <w:szCs w:val="22"/>
              </w:rPr>
              <w:t xml:space="preserve"> Application Form </w:t>
            </w:r>
            <w:r w:rsidR="00EE51C6" w:rsidRPr="003D34FE">
              <w:rPr>
                <w:rFonts w:cs="Calibri"/>
                <w:i/>
                <w:color w:val="000000" w:themeColor="text1"/>
                <w:szCs w:val="22"/>
              </w:rPr>
              <w:t>(Pages 1 -3 of this application form)</w:t>
            </w:r>
          </w:p>
          <w:p w14:paraId="01AABBFF" w14:textId="77777777" w:rsidR="00EE51C6" w:rsidRPr="003D34FE" w:rsidRDefault="00000000" w:rsidP="00A07E36">
            <w:pPr>
              <w:spacing w:before="240"/>
              <w:rPr>
                <w:rFonts w:cs="Calibri"/>
                <w:color w:val="000000" w:themeColor="text1"/>
                <w:szCs w:val="22"/>
              </w:rPr>
            </w:pPr>
            <w:sdt>
              <w:sdtPr>
                <w:rPr>
                  <w:rFonts w:cs="Calibri"/>
                  <w:szCs w:val="22"/>
                </w:rPr>
                <w:id w:val="1803579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51C6" w:rsidRPr="003D34FE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EE51C6" w:rsidRPr="003D34FE">
              <w:rPr>
                <w:rFonts w:cs="Calibri"/>
                <w:color w:val="000000" w:themeColor="text1"/>
                <w:szCs w:val="22"/>
              </w:rPr>
              <w:t xml:space="preserve"> Abstract being submitted to the academic meeting listed on this application. </w:t>
            </w:r>
          </w:p>
          <w:p w14:paraId="0DFAD4D8" w14:textId="77777777" w:rsidR="00EE51C6" w:rsidRPr="003D34FE" w:rsidRDefault="00EE51C6" w:rsidP="00A07E36">
            <w:pPr>
              <w:rPr>
                <w:rFonts w:cs="Calibri"/>
                <w:i/>
                <w:color w:val="000000" w:themeColor="text1"/>
                <w:szCs w:val="22"/>
              </w:rPr>
            </w:pPr>
            <w:r w:rsidRPr="003D34FE">
              <w:rPr>
                <w:rFonts w:cs="Calibri"/>
                <w:color w:val="000000" w:themeColor="text1"/>
                <w:szCs w:val="22"/>
              </w:rPr>
              <w:t xml:space="preserve">      </w:t>
            </w:r>
            <w:r w:rsidRPr="003D34FE">
              <w:rPr>
                <w:rFonts w:cs="Calibri"/>
                <w:i/>
                <w:color w:val="000000" w:themeColor="text1"/>
                <w:szCs w:val="22"/>
              </w:rPr>
              <w:t>(Include title and author list)</w:t>
            </w:r>
          </w:p>
          <w:p w14:paraId="6AC42694" w14:textId="77777777" w:rsidR="00EE51C6" w:rsidRPr="003D34FE" w:rsidRDefault="00000000" w:rsidP="00A07E36">
            <w:pPr>
              <w:spacing w:before="240"/>
              <w:rPr>
                <w:rFonts w:cs="Calibri"/>
                <w:color w:val="000000" w:themeColor="text1"/>
                <w:szCs w:val="22"/>
              </w:rPr>
            </w:pPr>
            <w:sdt>
              <w:sdtPr>
                <w:rPr>
                  <w:rFonts w:cs="Calibri"/>
                  <w:szCs w:val="22"/>
                </w:rPr>
                <w:id w:val="127412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51C6" w:rsidRPr="003D34FE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EE51C6" w:rsidRPr="003D34FE">
              <w:rPr>
                <w:rFonts w:cs="Calibri"/>
                <w:color w:val="000000" w:themeColor="text1"/>
                <w:szCs w:val="22"/>
              </w:rPr>
              <w:t xml:space="preserve"> Statement (~150 words) explaining why attendance at this academic meeting will benefit you.</w:t>
            </w:r>
          </w:p>
          <w:p w14:paraId="0208F0E2" w14:textId="77777777" w:rsidR="00EE51C6" w:rsidRPr="003D34FE" w:rsidRDefault="00000000" w:rsidP="00A07E36">
            <w:pPr>
              <w:spacing w:before="240"/>
              <w:rPr>
                <w:rFonts w:cs="Calibri"/>
                <w:color w:val="000000" w:themeColor="text1"/>
                <w:szCs w:val="22"/>
              </w:rPr>
            </w:pPr>
            <w:sdt>
              <w:sdtPr>
                <w:rPr>
                  <w:rFonts w:cs="Calibri"/>
                  <w:szCs w:val="22"/>
                </w:rPr>
                <w:id w:val="-819807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51C6" w:rsidRPr="003D34FE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EE51C6" w:rsidRPr="003D34FE">
              <w:rPr>
                <w:rFonts w:cs="Calibri"/>
                <w:color w:val="000000" w:themeColor="text1"/>
                <w:szCs w:val="22"/>
              </w:rPr>
              <w:t xml:space="preserve"> Curriculum Vitae (CV) (</w:t>
            </w:r>
            <w:r w:rsidR="00EE51C6" w:rsidRPr="003D34FE">
              <w:rPr>
                <w:rFonts w:cs="Calibri"/>
                <w:i/>
                <w:color w:val="000000" w:themeColor="text1"/>
                <w:szCs w:val="22"/>
              </w:rPr>
              <w:t>2 pages maximum</w:t>
            </w:r>
            <w:r w:rsidR="00EE51C6" w:rsidRPr="003D34FE">
              <w:rPr>
                <w:rFonts w:cs="Calibri"/>
                <w:color w:val="000000" w:themeColor="text1"/>
                <w:szCs w:val="22"/>
              </w:rPr>
              <w:t>).</w:t>
            </w:r>
          </w:p>
          <w:p w14:paraId="2C0DBDFB" w14:textId="77777777" w:rsidR="00EE51C6" w:rsidRPr="003D34FE" w:rsidRDefault="00EE51C6" w:rsidP="00A07E36">
            <w:pPr>
              <w:spacing w:before="240"/>
              <w:rPr>
                <w:rFonts w:cs="Calibri"/>
                <w:color w:val="000000" w:themeColor="text1"/>
                <w:szCs w:val="22"/>
              </w:rPr>
            </w:pPr>
          </w:p>
        </w:tc>
      </w:tr>
    </w:tbl>
    <w:p w14:paraId="38C40A54" w14:textId="77777777" w:rsidR="00EE51C6" w:rsidRDefault="00EE51C6" w:rsidP="00EE51C6">
      <w:pPr>
        <w:jc w:val="center"/>
        <w:rPr>
          <w:rFonts w:cs="Calibri"/>
          <w:b/>
          <w:szCs w:val="22"/>
        </w:rPr>
      </w:pPr>
    </w:p>
    <w:p w14:paraId="45128A82" w14:textId="77777777" w:rsidR="003D34FE" w:rsidRDefault="003D34FE" w:rsidP="00EE51C6">
      <w:pPr>
        <w:jc w:val="center"/>
        <w:rPr>
          <w:rFonts w:cs="Calibri"/>
          <w:b/>
          <w:szCs w:val="22"/>
        </w:rPr>
      </w:pPr>
    </w:p>
    <w:p w14:paraId="0DB7E5BE" w14:textId="77777777" w:rsidR="00D8296E" w:rsidRDefault="00D8296E" w:rsidP="00EE51C6">
      <w:pPr>
        <w:jc w:val="center"/>
        <w:rPr>
          <w:rFonts w:cs="Calibri"/>
          <w:b/>
          <w:szCs w:val="22"/>
        </w:rPr>
      </w:pPr>
    </w:p>
    <w:p w14:paraId="7B8C3819" w14:textId="77777777" w:rsidR="00D8296E" w:rsidRDefault="00D8296E" w:rsidP="00EE51C6">
      <w:pPr>
        <w:jc w:val="center"/>
        <w:rPr>
          <w:rFonts w:cs="Calibri"/>
          <w:b/>
          <w:szCs w:val="22"/>
        </w:rPr>
      </w:pPr>
    </w:p>
    <w:p w14:paraId="23AE9AEB" w14:textId="77777777" w:rsidR="003D34FE" w:rsidRDefault="003D34FE" w:rsidP="00EE51C6">
      <w:pPr>
        <w:jc w:val="center"/>
        <w:rPr>
          <w:rFonts w:cs="Calibri"/>
          <w:b/>
          <w:szCs w:val="22"/>
        </w:rPr>
      </w:pPr>
    </w:p>
    <w:p w14:paraId="6E2AD3AF" w14:textId="77777777" w:rsidR="003D34FE" w:rsidRDefault="003D34FE" w:rsidP="00EE51C6">
      <w:pPr>
        <w:jc w:val="center"/>
        <w:rPr>
          <w:rFonts w:cs="Calibri"/>
          <w:b/>
          <w:szCs w:val="22"/>
        </w:rPr>
      </w:pPr>
    </w:p>
    <w:p w14:paraId="55DC7D50" w14:textId="77777777" w:rsidR="003D34FE" w:rsidRPr="003D34FE" w:rsidRDefault="003D34FE" w:rsidP="00EE51C6">
      <w:pPr>
        <w:jc w:val="center"/>
        <w:rPr>
          <w:rFonts w:cs="Calibri"/>
          <w:b/>
          <w:szCs w:val="22"/>
        </w:rPr>
      </w:pPr>
    </w:p>
    <w:p w14:paraId="53CD120E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 w:themeFill="accent3" w:themeFillTint="66"/>
        <w:rPr>
          <w:rFonts w:cs="Calibri"/>
          <w:b/>
          <w:szCs w:val="22"/>
        </w:rPr>
      </w:pPr>
      <w:r w:rsidRPr="003D34FE">
        <w:rPr>
          <w:rFonts w:cs="Calibri"/>
          <w:b/>
          <w:szCs w:val="22"/>
        </w:rPr>
        <w:lastRenderedPageBreak/>
        <w:t>APPL</w:t>
      </w:r>
      <w:r w:rsidRPr="003D34FE">
        <w:rPr>
          <w:rFonts w:cs="Calibri"/>
          <w:szCs w:val="22"/>
        </w:rPr>
        <w:t>I</w:t>
      </w:r>
      <w:r w:rsidRPr="003D34FE">
        <w:rPr>
          <w:rFonts w:cs="Calibri"/>
          <w:b/>
          <w:szCs w:val="22"/>
        </w:rPr>
        <w:t>CATION DECLARATION</w:t>
      </w:r>
    </w:p>
    <w:p w14:paraId="7D3A7F3F" w14:textId="77777777" w:rsidR="00EE51C6" w:rsidRPr="003D34FE" w:rsidRDefault="00EE51C6" w:rsidP="00EE51C6">
      <w:pPr>
        <w:tabs>
          <w:tab w:val="left" w:pos="1440"/>
        </w:tabs>
        <w:rPr>
          <w:rFonts w:cs="Calibri"/>
          <w:szCs w:val="22"/>
        </w:rPr>
      </w:pPr>
    </w:p>
    <w:p w14:paraId="48307DC3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rFonts w:cs="Calibri"/>
          <w:b/>
          <w:szCs w:val="22"/>
        </w:rPr>
      </w:pPr>
      <w:r w:rsidRPr="003D34FE">
        <w:rPr>
          <w:rFonts w:cs="Calibri"/>
          <w:b/>
          <w:szCs w:val="22"/>
        </w:rPr>
        <w:t>DECLARATION: You must agree to the following declaration before submitting this form:</w:t>
      </w:r>
    </w:p>
    <w:p w14:paraId="07556EA5" w14:textId="77777777" w:rsidR="00EE51C6" w:rsidRPr="003D34FE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rFonts w:cs="Calibri"/>
          <w:b/>
          <w:szCs w:val="22"/>
        </w:rPr>
      </w:pPr>
    </w:p>
    <w:p w14:paraId="73826A62" w14:textId="77777777" w:rsidR="00EE51C6" w:rsidRPr="003D34FE" w:rsidRDefault="00EE51C6" w:rsidP="00EE51C6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ascii="Roboto" w:hAnsi="Roboto" w:cs="Calibri"/>
          <w:sz w:val="22"/>
          <w:szCs w:val="22"/>
        </w:rPr>
      </w:pPr>
      <w:r w:rsidRPr="003D34FE">
        <w:rPr>
          <w:rFonts w:ascii="Roboto" w:hAnsi="Roboto" w:cs="Calibri"/>
          <w:sz w:val="22"/>
          <w:szCs w:val="22"/>
        </w:rPr>
        <w:t xml:space="preserve">I agree to comply with University of Alberta and Li Ka Shing Institute of Virology regulations relating to scholarships and awards, and the Code of Student </w:t>
      </w:r>
      <w:proofErr w:type="spellStart"/>
      <w:r w:rsidRPr="003D34FE">
        <w:rPr>
          <w:rFonts w:ascii="Roboto" w:hAnsi="Roboto" w:cs="Calibri"/>
          <w:sz w:val="22"/>
          <w:szCs w:val="22"/>
        </w:rPr>
        <w:t>Behaviour</w:t>
      </w:r>
      <w:proofErr w:type="spellEnd"/>
      <w:r w:rsidRPr="003D34FE">
        <w:rPr>
          <w:rFonts w:ascii="Roboto" w:hAnsi="Roboto" w:cs="Calibri"/>
          <w:sz w:val="22"/>
          <w:szCs w:val="22"/>
        </w:rPr>
        <w:t xml:space="preserve"> and/or Code of Applicant </w:t>
      </w:r>
      <w:proofErr w:type="spellStart"/>
      <w:r w:rsidRPr="003D34FE">
        <w:rPr>
          <w:rFonts w:ascii="Roboto" w:hAnsi="Roboto" w:cs="Calibri"/>
          <w:sz w:val="22"/>
          <w:szCs w:val="22"/>
        </w:rPr>
        <w:t>Behaviour</w:t>
      </w:r>
      <w:proofErr w:type="spellEnd"/>
      <w:r w:rsidRPr="003D34FE">
        <w:rPr>
          <w:rFonts w:ascii="Roboto" w:hAnsi="Roboto" w:cs="Calibri"/>
          <w:sz w:val="22"/>
          <w:szCs w:val="22"/>
        </w:rPr>
        <w:t>.</w:t>
      </w:r>
    </w:p>
    <w:p w14:paraId="6D382583" w14:textId="77777777" w:rsidR="00EE51C6" w:rsidRPr="003D34FE" w:rsidRDefault="00EE51C6" w:rsidP="00EE51C6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ascii="Roboto" w:hAnsi="Roboto" w:cs="Calibri"/>
          <w:sz w:val="22"/>
          <w:szCs w:val="22"/>
        </w:rPr>
      </w:pPr>
      <w:r w:rsidRPr="003D34FE">
        <w:rPr>
          <w:rFonts w:ascii="Roboto" w:hAnsi="Roboto" w:cs="Calibri"/>
          <w:sz w:val="22"/>
          <w:szCs w:val="22"/>
        </w:rPr>
        <w:t>I certify that the information in this form is true and complete in all respects, and that I have withheld no information.</w:t>
      </w:r>
    </w:p>
    <w:p w14:paraId="1E0412CB" w14:textId="77777777" w:rsidR="00EE51C6" w:rsidRPr="003D34FE" w:rsidRDefault="00EE51C6" w:rsidP="00EE51C6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ascii="Roboto" w:hAnsi="Roboto" w:cs="Calibri"/>
          <w:sz w:val="22"/>
          <w:szCs w:val="22"/>
        </w:rPr>
      </w:pPr>
      <w:r w:rsidRPr="003D34FE">
        <w:rPr>
          <w:rFonts w:ascii="Roboto" w:hAnsi="Roboto" w:cs="Calibri"/>
          <w:sz w:val="22"/>
          <w:szCs w:val="22"/>
        </w:rPr>
        <w:t>I authorize the Li Ka Shing Institute of Virology to verify any information provided as part of this scholarship or award application.</w:t>
      </w:r>
    </w:p>
    <w:p w14:paraId="1D51C77F" w14:textId="77777777" w:rsidR="00EE51C6" w:rsidRPr="003D34FE" w:rsidRDefault="00EE51C6" w:rsidP="00EE51C6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ascii="Roboto" w:hAnsi="Roboto" w:cs="Calibri"/>
          <w:sz w:val="22"/>
          <w:szCs w:val="22"/>
        </w:rPr>
      </w:pPr>
      <w:r w:rsidRPr="003D34FE">
        <w:rPr>
          <w:rFonts w:ascii="Roboto" w:hAnsi="Roboto" w:cs="Calibri"/>
          <w:sz w:val="22"/>
          <w:szCs w:val="22"/>
        </w:rPr>
        <w:t xml:space="preserve">I understand that misrepresentation, falsification of documents, or withholding of requested information regarding this application are serious offences and may result in prosecution under the University's Code of Applicant </w:t>
      </w:r>
      <w:proofErr w:type="spellStart"/>
      <w:r w:rsidRPr="003D34FE">
        <w:rPr>
          <w:rFonts w:ascii="Roboto" w:hAnsi="Roboto" w:cs="Calibri"/>
          <w:sz w:val="22"/>
          <w:szCs w:val="22"/>
        </w:rPr>
        <w:t>Behaviour</w:t>
      </w:r>
      <w:proofErr w:type="spellEnd"/>
      <w:r w:rsidRPr="003D34FE">
        <w:rPr>
          <w:rFonts w:ascii="Roboto" w:hAnsi="Roboto" w:cs="Calibri"/>
          <w:sz w:val="22"/>
          <w:szCs w:val="22"/>
        </w:rPr>
        <w:t xml:space="preserve">, Code of Student </w:t>
      </w:r>
      <w:proofErr w:type="spellStart"/>
      <w:r w:rsidRPr="003D34FE">
        <w:rPr>
          <w:rFonts w:ascii="Roboto" w:hAnsi="Roboto" w:cs="Calibri"/>
          <w:sz w:val="22"/>
          <w:szCs w:val="22"/>
        </w:rPr>
        <w:t>Behaviour</w:t>
      </w:r>
      <w:proofErr w:type="spellEnd"/>
      <w:r w:rsidRPr="003D34FE">
        <w:rPr>
          <w:rFonts w:ascii="Roboto" w:hAnsi="Roboto" w:cs="Calibri"/>
          <w:sz w:val="22"/>
          <w:szCs w:val="22"/>
        </w:rPr>
        <w:t xml:space="preserve"> and/or the Criminal Code of Canada.</w:t>
      </w:r>
    </w:p>
    <w:p w14:paraId="0934CF88" w14:textId="77777777" w:rsidR="00BB1E8B" w:rsidRPr="00DE345B" w:rsidRDefault="00EE51C6" w:rsidP="00EE51C6">
      <w:pPr>
        <w:pStyle w:val="ListParagraph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ascii="Roboto" w:hAnsi="Roboto" w:cs="Calibri"/>
          <w:sz w:val="22"/>
          <w:szCs w:val="22"/>
        </w:rPr>
      </w:pPr>
      <w:r w:rsidRPr="003D34FE">
        <w:rPr>
          <w:rFonts w:ascii="Roboto" w:hAnsi="Roboto" w:cs="Calibri"/>
          <w:sz w:val="22"/>
          <w:szCs w:val="22"/>
        </w:rPr>
        <w:t xml:space="preserve">I agree to </w:t>
      </w:r>
      <w:r w:rsidRPr="003D34FE">
        <w:rPr>
          <w:rFonts w:ascii="Roboto" w:hAnsi="Roboto" w:cs="Calibri"/>
          <w:i/>
          <w:sz w:val="22"/>
          <w:szCs w:val="22"/>
        </w:rPr>
        <w:t xml:space="preserve">the Obligations of </w:t>
      </w:r>
      <w:proofErr w:type="spellStart"/>
      <w:r w:rsidRPr="003D34FE">
        <w:rPr>
          <w:rFonts w:ascii="Roboto" w:hAnsi="Roboto" w:cs="Calibri"/>
          <w:i/>
          <w:sz w:val="22"/>
          <w:szCs w:val="22"/>
        </w:rPr>
        <w:t>LKSIoV</w:t>
      </w:r>
      <w:proofErr w:type="spellEnd"/>
      <w:r w:rsidRPr="003D34FE">
        <w:rPr>
          <w:rFonts w:ascii="Roboto" w:hAnsi="Roboto" w:cs="Calibri"/>
          <w:i/>
          <w:sz w:val="22"/>
          <w:szCs w:val="22"/>
        </w:rPr>
        <w:t xml:space="preserve"> Trainee Travel Award Recipients</w:t>
      </w:r>
    </w:p>
    <w:p w14:paraId="69FC8FFB" w14:textId="77777777" w:rsidR="00BB1E8B" w:rsidRDefault="00BB1E8B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cs="Calibri"/>
          <w:szCs w:val="22"/>
        </w:rPr>
      </w:pPr>
    </w:p>
    <w:p w14:paraId="71686AAA" w14:textId="77777777" w:rsidR="00BB1E8B" w:rsidRPr="003D34FE" w:rsidRDefault="00BB1E8B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360" w:hanging="360"/>
        <w:jc w:val="both"/>
        <w:rPr>
          <w:rFonts w:cs="Calibri"/>
          <w:szCs w:val="22"/>
        </w:rPr>
      </w:pPr>
      <w:r w:rsidRPr="003D34FE">
        <w:rPr>
          <w:rFonts w:cs="Calibri"/>
          <w:szCs w:val="22"/>
        </w:rPr>
        <w:t>I agree to the above Declaration.</w:t>
      </w:r>
    </w:p>
    <w:p w14:paraId="4DD0F67D" w14:textId="77777777" w:rsidR="00BB1E8B" w:rsidRPr="003D34FE" w:rsidRDefault="00BB1E8B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2160" w:hanging="2160"/>
        <w:rPr>
          <w:rFonts w:cs="Calibri"/>
          <w:szCs w:val="22"/>
        </w:rPr>
      </w:pPr>
    </w:p>
    <w:p w14:paraId="648D07A1" w14:textId="77777777" w:rsidR="00BB1E8B" w:rsidRPr="003D34FE" w:rsidRDefault="00BB1E8B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2160" w:hanging="2160"/>
        <w:rPr>
          <w:rFonts w:cs="Calibri"/>
          <w:szCs w:val="22"/>
        </w:rPr>
      </w:pPr>
      <w:r w:rsidRPr="003D34FE">
        <w:rPr>
          <w:rFonts w:cs="Calibri"/>
          <w:szCs w:val="22"/>
        </w:rPr>
        <w:t xml:space="preserve">Signature: </w:t>
      </w:r>
      <w:r w:rsidRPr="003D34FE">
        <w:rPr>
          <w:rFonts w:cs="Calibri"/>
          <w:szCs w:val="22"/>
        </w:rPr>
        <w:tab/>
      </w:r>
      <w:r w:rsidRPr="003D34FE">
        <w:rPr>
          <w:rFonts w:cs="Calibri"/>
          <w:szCs w:val="22"/>
        </w:rPr>
        <w:tab/>
      </w:r>
      <w:r w:rsidRPr="003D34FE">
        <w:rPr>
          <w:rFonts w:cs="Calibri"/>
          <w:szCs w:val="22"/>
        </w:rPr>
        <w:tab/>
      </w:r>
      <w:r w:rsidRPr="003D34FE">
        <w:rPr>
          <w:rFonts w:cs="Calibri"/>
          <w:szCs w:val="22"/>
        </w:rPr>
        <w:tab/>
      </w:r>
      <w:r w:rsidRPr="003D34FE">
        <w:rPr>
          <w:rFonts w:cs="Calibri"/>
          <w:szCs w:val="22"/>
        </w:rPr>
        <w:tab/>
        <w:t xml:space="preserve">Date (DD/MM/YYYY): </w:t>
      </w:r>
    </w:p>
    <w:p w14:paraId="56A9B6AC" w14:textId="77777777" w:rsidR="00BB1E8B" w:rsidRDefault="00BB1E8B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cs="Calibri"/>
          <w:szCs w:val="22"/>
        </w:rPr>
      </w:pPr>
    </w:p>
    <w:p w14:paraId="141DA5C7" w14:textId="77777777" w:rsidR="00BB1E8B" w:rsidRDefault="00BB1E8B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cs="Calibri"/>
          <w:szCs w:val="22"/>
        </w:rPr>
      </w:pPr>
    </w:p>
    <w:p w14:paraId="14B2D272" w14:textId="2650F41B" w:rsidR="00BB1E8B" w:rsidRDefault="00BB1E8B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cs="Calibri"/>
          <w:b/>
          <w:bCs/>
          <w:szCs w:val="22"/>
        </w:rPr>
      </w:pPr>
      <w:r w:rsidRPr="00DE345B">
        <w:rPr>
          <w:rFonts w:cs="Calibri"/>
          <w:b/>
          <w:bCs/>
          <w:szCs w:val="22"/>
        </w:rPr>
        <w:t>John Thibault Travel Award eligibility/obligations</w:t>
      </w:r>
      <w:r w:rsidR="009C361F">
        <w:rPr>
          <w:rFonts w:cs="Calibri"/>
          <w:b/>
          <w:bCs/>
          <w:szCs w:val="22"/>
        </w:rPr>
        <w:t xml:space="preserve"> (if applicable):</w:t>
      </w:r>
    </w:p>
    <w:p w14:paraId="75F3DF99" w14:textId="77777777" w:rsidR="00BB1E8B" w:rsidRPr="00DE345B" w:rsidRDefault="00BB1E8B" w:rsidP="00DE3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cs="Calibri"/>
          <w:b/>
          <w:bCs/>
          <w:szCs w:val="22"/>
        </w:rPr>
      </w:pPr>
    </w:p>
    <w:p w14:paraId="6B96C9A0" w14:textId="12765616" w:rsidR="00BB1E8B" w:rsidRPr="00DE345B" w:rsidRDefault="00BB1E8B" w:rsidP="00BB1E8B">
      <w:pPr>
        <w:pStyle w:val="ListParagraph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ascii="Roboto" w:hAnsi="Roboto" w:cs="Calibri"/>
          <w:sz w:val="22"/>
          <w:szCs w:val="22"/>
        </w:rPr>
      </w:pPr>
      <w:r w:rsidRPr="00DE345B">
        <w:rPr>
          <w:rFonts w:ascii="Roboto" w:hAnsi="Roboto" w:cs="Calibri"/>
          <w:sz w:val="22"/>
          <w:szCs w:val="22"/>
        </w:rPr>
        <w:t xml:space="preserve">I understand that for the John Thibault Travel Award specifically, the </w:t>
      </w:r>
      <w:r w:rsidRPr="00DE345B">
        <w:rPr>
          <w:rFonts w:ascii="Roboto" w:hAnsi="Roboto" w:cs="Calibri"/>
          <w:b/>
          <w:bCs/>
          <w:sz w:val="22"/>
          <w:szCs w:val="22"/>
        </w:rPr>
        <w:t>only</w:t>
      </w:r>
      <w:r w:rsidRPr="00DE345B">
        <w:rPr>
          <w:rFonts w:ascii="Roboto" w:hAnsi="Roboto" w:cs="Calibri"/>
          <w:sz w:val="22"/>
          <w:szCs w:val="22"/>
        </w:rPr>
        <w:t xml:space="preserve"> eligibility criterion is being a graduate student in the Department of Medical Microbiology &amp; Immunology, and that membership in the Li Ka Shing Institute of Virology is not required.</w:t>
      </w:r>
    </w:p>
    <w:p w14:paraId="3346BECF" w14:textId="510260D8" w:rsidR="00BB1E8B" w:rsidRPr="00DE345B" w:rsidRDefault="00BB1E8B" w:rsidP="00DE345B">
      <w:pPr>
        <w:pStyle w:val="ListParagraph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rPr>
          <w:rFonts w:ascii="Roboto" w:hAnsi="Roboto" w:cs="Calibri"/>
          <w:sz w:val="22"/>
          <w:szCs w:val="22"/>
        </w:rPr>
      </w:pPr>
      <w:r w:rsidRPr="00DE345B">
        <w:rPr>
          <w:rFonts w:ascii="Roboto" w:hAnsi="Roboto" w:cs="Calibri"/>
          <w:szCs w:val="22"/>
        </w:rPr>
        <w:t>I agree that</w:t>
      </w:r>
      <w:r w:rsidR="009C361F" w:rsidRPr="00DE345B">
        <w:rPr>
          <w:rFonts w:ascii="Roboto" w:hAnsi="Roboto" w:cs="Calibri"/>
          <w:szCs w:val="22"/>
        </w:rPr>
        <w:t>,</w:t>
      </w:r>
      <w:r w:rsidRPr="00DE345B">
        <w:rPr>
          <w:rFonts w:ascii="Roboto" w:hAnsi="Roboto" w:cs="Calibri"/>
          <w:szCs w:val="22"/>
        </w:rPr>
        <w:t xml:space="preserve"> if awarded the John Thibault Travel Award, I will provide a letter to the family describing my conference travel, and I may be asked to present highlights of my conference travel at a (bi)-annual symposium.</w:t>
      </w:r>
    </w:p>
    <w:p w14:paraId="0A879B76" w14:textId="77777777" w:rsidR="00EE51C6" w:rsidRPr="00DE345B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rFonts w:cs="Calibri"/>
          <w:szCs w:val="22"/>
        </w:rPr>
      </w:pPr>
    </w:p>
    <w:p w14:paraId="5E0C5C2C" w14:textId="6B0FCAA1" w:rsidR="00BB1E8B" w:rsidRPr="00DE345B" w:rsidRDefault="00EE51C6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360" w:hanging="360"/>
        <w:jc w:val="both"/>
        <w:rPr>
          <w:rFonts w:cs="Calibri"/>
          <w:szCs w:val="22"/>
        </w:rPr>
      </w:pPr>
      <w:r w:rsidRPr="00DE345B">
        <w:rPr>
          <w:rFonts w:cs="Calibri"/>
          <w:szCs w:val="22"/>
        </w:rPr>
        <w:t xml:space="preserve"> </w:t>
      </w:r>
      <w:r w:rsidR="00BB1E8B" w:rsidRPr="00DE345B">
        <w:rPr>
          <w:rFonts w:cs="Calibri"/>
          <w:szCs w:val="22"/>
        </w:rPr>
        <w:t>I agree to the John Thibault Travel Award eligibility/obligations (if applicable).</w:t>
      </w:r>
    </w:p>
    <w:p w14:paraId="1B38E937" w14:textId="77777777" w:rsidR="00BB1E8B" w:rsidRPr="00DE345B" w:rsidRDefault="00BB1E8B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2160" w:hanging="2160"/>
        <w:rPr>
          <w:rFonts w:cs="Calibri"/>
          <w:szCs w:val="22"/>
        </w:rPr>
      </w:pPr>
    </w:p>
    <w:p w14:paraId="7157A5AA" w14:textId="77777777" w:rsidR="00BB1E8B" w:rsidRPr="00DE345B" w:rsidRDefault="00BB1E8B" w:rsidP="00BB1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2160" w:hanging="2160"/>
        <w:rPr>
          <w:rFonts w:cs="Calibri"/>
          <w:szCs w:val="22"/>
        </w:rPr>
      </w:pPr>
      <w:r w:rsidRPr="00DE345B">
        <w:rPr>
          <w:rFonts w:cs="Calibri"/>
          <w:szCs w:val="22"/>
        </w:rPr>
        <w:t xml:space="preserve">Signature: </w:t>
      </w:r>
      <w:r w:rsidRPr="00DE345B">
        <w:rPr>
          <w:rFonts w:cs="Calibri"/>
          <w:szCs w:val="22"/>
        </w:rPr>
        <w:tab/>
      </w:r>
      <w:r w:rsidRPr="00DE345B">
        <w:rPr>
          <w:rFonts w:cs="Calibri"/>
          <w:szCs w:val="22"/>
        </w:rPr>
        <w:tab/>
      </w:r>
      <w:r w:rsidRPr="00DE345B">
        <w:rPr>
          <w:rFonts w:cs="Calibri"/>
          <w:szCs w:val="22"/>
        </w:rPr>
        <w:tab/>
      </w:r>
      <w:r w:rsidRPr="00DE345B">
        <w:rPr>
          <w:rFonts w:cs="Calibri"/>
          <w:szCs w:val="22"/>
        </w:rPr>
        <w:tab/>
      </w:r>
      <w:r w:rsidRPr="00DE345B">
        <w:rPr>
          <w:rFonts w:cs="Calibri"/>
          <w:szCs w:val="22"/>
        </w:rPr>
        <w:tab/>
        <w:t xml:space="preserve">Date (DD/MM/YYYY): </w:t>
      </w:r>
    </w:p>
    <w:p w14:paraId="395B10FA" w14:textId="4A7B5DEC" w:rsidR="00EE51C6" w:rsidRPr="00DE345B" w:rsidRDefault="00EE51C6" w:rsidP="00DE3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360" w:hanging="360"/>
        <w:jc w:val="both"/>
        <w:rPr>
          <w:rFonts w:cs="Calibri"/>
          <w:szCs w:val="22"/>
        </w:rPr>
      </w:pPr>
    </w:p>
    <w:p w14:paraId="75A71D5C" w14:textId="77777777" w:rsidR="00EE51C6" w:rsidRPr="00DE345B" w:rsidRDefault="00EE51C6" w:rsidP="00EE5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ind w:left="2160" w:hanging="2160"/>
        <w:rPr>
          <w:rFonts w:cs="Calibri"/>
          <w:szCs w:val="22"/>
        </w:rPr>
      </w:pPr>
    </w:p>
    <w:p w14:paraId="271E4AC2" w14:textId="77777777" w:rsidR="00EE51C6" w:rsidRPr="003D34FE" w:rsidRDefault="00EE51C6" w:rsidP="00EE51C6">
      <w:pPr>
        <w:tabs>
          <w:tab w:val="left" w:pos="360"/>
        </w:tabs>
        <w:ind w:left="360" w:hanging="360"/>
        <w:jc w:val="both"/>
        <w:rPr>
          <w:rFonts w:cs="Calibri"/>
          <w:szCs w:val="22"/>
        </w:rPr>
      </w:pPr>
    </w:p>
    <w:p w14:paraId="5026C386" w14:textId="77777777" w:rsidR="00EE51C6" w:rsidRPr="003D34FE" w:rsidRDefault="00EE51C6" w:rsidP="00EE51C6">
      <w:pPr>
        <w:tabs>
          <w:tab w:val="left" w:pos="360"/>
        </w:tabs>
        <w:ind w:left="360" w:hanging="360"/>
        <w:jc w:val="both"/>
        <w:rPr>
          <w:rFonts w:cs="Calibri"/>
          <w:szCs w:val="22"/>
        </w:rPr>
      </w:pPr>
    </w:p>
    <w:p w14:paraId="7D2F108F" w14:textId="63CDDA11" w:rsidR="00EE51C6" w:rsidRPr="002E0AD5" w:rsidRDefault="00EE51C6" w:rsidP="00EE51C6">
      <w:pPr>
        <w:tabs>
          <w:tab w:val="left" w:pos="360"/>
        </w:tabs>
        <w:jc w:val="both"/>
        <w:rPr>
          <w:rFonts w:cs="Calibri"/>
          <w:b/>
          <w:szCs w:val="22"/>
        </w:rPr>
      </w:pPr>
      <w:r w:rsidRPr="003D34FE">
        <w:rPr>
          <w:rFonts w:cs="Calibri"/>
          <w:b/>
          <w:szCs w:val="22"/>
        </w:rPr>
        <w:t xml:space="preserve">Please forward your completed application with supporting documentation as a single PDF file to </w:t>
      </w:r>
      <w:hyperlink r:id="rId8" w:history="1">
        <w:r w:rsidRPr="003D34FE">
          <w:rPr>
            <w:rStyle w:val="Hyperlink"/>
            <w:rFonts w:cs="Calibri"/>
            <w:b/>
            <w:szCs w:val="22"/>
          </w:rPr>
          <w:t>lksiov@ualberta.ca</w:t>
        </w:r>
      </w:hyperlink>
      <w:r w:rsidRPr="003D34FE">
        <w:rPr>
          <w:rFonts w:cs="Calibri"/>
          <w:b/>
          <w:szCs w:val="22"/>
        </w:rPr>
        <w:t xml:space="preserve"> by the competition due date. </w:t>
      </w:r>
    </w:p>
    <w:sectPr w:rsidR="00EE51C6" w:rsidRPr="002E0AD5" w:rsidSect="00A453BC">
      <w:footerReference w:type="default" r:id="rId9"/>
      <w:headerReference w:type="first" r:id="rId10"/>
      <w:pgSz w:w="12240" w:h="15840"/>
      <w:pgMar w:top="1588" w:right="1361" w:bottom="1418" w:left="136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CCC395" w14:textId="77777777" w:rsidR="00396EBE" w:rsidRDefault="00396EBE" w:rsidP="0010392F">
      <w:r>
        <w:separator/>
      </w:r>
    </w:p>
  </w:endnote>
  <w:endnote w:type="continuationSeparator" w:id="0">
    <w:p w14:paraId="58CAEB1C" w14:textId="77777777" w:rsidR="00396EBE" w:rsidRDefault="00396EBE" w:rsidP="00103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C42211" w14:textId="77777777" w:rsidR="00EC7912" w:rsidRDefault="00EC7912">
    <w:pPr>
      <w:pStyle w:val="Footer"/>
    </w:pPr>
    <w:r w:rsidRPr="008F45C3">
      <w:rPr>
        <w:noProof/>
        <w:sz w:val="16"/>
        <w:szCs w:val="16"/>
        <w:lang w:eastAsia="en-CA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72579EEF" wp14:editId="267927F8">
              <wp:simplePos x="0" y="0"/>
              <wp:positionH relativeFrom="margin">
                <wp:align>right</wp:align>
              </wp:positionH>
              <wp:positionV relativeFrom="page">
                <wp:posOffset>9286875</wp:posOffset>
              </wp:positionV>
              <wp:extent cx="742950" cy="229870"/>
              <wp:effectExtent l="0" t="0" r="0" b="0"/>
              <wp:wrapThrough wrapText="bothSides">
                <wp:wrapPolygon edited="0">
                  <wp:start x="0" y="0"/>
                  <wp:lineTo x="0" y="19691"/>
                  <wp:lineTo x="21046" y="19691"/>
                  <wp:lineTo x="21046" y="0"/>
                  <wp:lineTo x="0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0" cy="229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63720A" w14:textId="77777777" w:rsidR="00EC7912" w:rsidRPr="008F45C3" w:rsidRDefault="00EC7912" w:rsidP="00EC7912">
                          <w:pPr>
                            <w:keepLines/>
                            <w:suppressAutoHyphens/>
                            <w:autoSpaceDE w:val="0"/>
                            <w:autoSpaceDN w:val="0"/>
                            <w:adjustRightInd w:val="0"/>
                            <w:spacing w:line="216" w:lineRule="auto"/>
                            <w:textAlignment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t xml:space="preserve">Page </w:t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fldChar w:fldCharType="separate"/>
                          </w:r>
                          <w:r w:rsidR="00253FE0">
                            <w:rPr>
                              <w:rFonts w:cs="Roboto"/>
                              <w:noProof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t>2</w:t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t xml:space="preserve"> of </w:t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fldChar w:fldCharType="separate"/>
                          </w:r>
                          <w:r w:rsidR="00253FE0">
                            <w:rPr>
                              <w:rFonts w:cs="Roboto"/>
                              <w:noProof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t>2</w:t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579E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.3pt;margin-top:731.25pt;width:58.5pt;height:18.1pt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" stroked="f">
              <v:textbox>
                <w:txbxContent>
                  <w:p w14:paraId="2A63720A" w14:textId="77777777" w:rsidR="00EC7912" w:rsidRPr="008F45C3" w:rsidRDefault="00EC7912" w:rsidP="00EC7912">
                    <w:pPr>
                      <w:keepLines/>
                      <w:suppressAutoHyphens/>
                      <w:autoSpaceDE w:val="0"/>
                      <w:autoSpaceDN w:val="0"/>
                      <w:adjustRightInd w:val="0"/>
                      <w:spacing w:line="216" w:lineRule="auto"/>
                      <w:textAlignment w:val="center"/>
                      <w:rPr>
                        <w:color w:val="000000"/>
                      </w:rPr>
                    </w:pP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t xml:space="preserve">Page </w:t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fldChar w:fldCharType="begin"/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instrText xml:space="preserve"> PAGE   \* MERGEFORMAT </w:instrText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fldChar w:fldCharType="separate"/>
                    </w:r>
                    <w:r w:rsidR="00253FE0">
                      <w:rPr>
                        <w:rFonts w:cs="Roboto"/>
                        <w:noProof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t>2</w:t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fldChar w:fldCharType="end"/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t xml:space="preserve"> of </w:t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fldChar w:fldCharType="begin"/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instrText xml:space="preserve"> NUMPAGES   \* MERGEFORMAT </w:instrText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fldChar w:fldCharType="separate"/>
                    </w:r>
                    <w:r w:rsidR="00253FE0">
                      <w:rPr>
                        <w:rFonts w:cs="Roboto"/>
                        <w:noProof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t>2</w:t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fldChar w:fldCharType="end"/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Pr="0010392F">
      <w:rPr>
        <w:noProof/>
        <w:lang w:eastAsia="en-CA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0FF135D" wp14:editId="24968817">
              <wp:simplePos x="0" y="0"/>
              <wp:positionH relativeFrom="column">
                <wp:posOffset>0</wp:posOffset>
              </wp:positionH>
              <wp:positionV relativeFrom="page">
                <wp:posOffset>9289415</wp:posOffset>
              </wp:positionV>
              <wp:extent cx="2026800" cy="504000"/>
              <wp:effectExtent l="0" t="0" r="12065" b="1079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6800" cy="50400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alpha val="59000"/>
                        </a:sysClr>
                      </a:solidFill>
                      <a:ln w="6350">
                        <a:solidFill>
                          <a:sysClr val="window" lastClr="FFFFFF"/>
                        </a:solidFill>
                      </a:ln>
                    </wps:spPr>
                    <wps:txbx>
                      <w:txbxContent>
                        <w:p w14:paraId="4F3A681D" w14:textId="77777777" w:rsidR="00EC7912" w:rsidRPr="006301BD" w:rsidRDefault="00EC7912" w:rsidP="00EC7912">
                          <w:pPr>
                            <w:keepLines/>
                            <w:suppressAutoHyphens/>
                            <w:autoSpaceDE w:val="0"/>
                            <w:autoSpaceDN w:val="0"/>
                            <w:adjustRightInd w:val="0"/>
                            <w:spacing w:line="216" w:lineRule="auto"/>
                            <w:textAlignment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Roboto"/>
                              <w:b/>
                              <w:bCs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t>Li Ka Shing Institute of Virology</w:t>
                          </w:r>
                          <w:r w:rsidRPr="007E6459"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br/>
                          </w: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6"/>
                              <w:szCs w:val="16"/>
                              <w:u w:color="000000"/>
                              <w:lang w:val="en-US"/>
                            </w:rPr>
                            <w:t>University of Alberta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FF135D" id="Text Box 10" o:spid="_x0000_s1027" type="#_x0000_t202" style="position:absolute;margin-left:0;margin-top:731.45pt;width:159.6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" fillcolor="window" strokecolor="window" strokeweight=".5pt">
              <v:fill opacity="38550f"/>
              <v:path arrowok="t"/>
              <v:textbox inset="0,0,0,0">
                <w:txbxContent>
                  <w:p w14:paraId="4F3A681D" w14:textId="77777777" w:rsidR="00EC7912" w:rsidRPr="006301BD" w:rsidRDefault="00EC7912" w:rsidP="00EC7912">
                    <w:pPr>
                      <w:keepLines/>
                      <w:suppressAutoHyphens/>
                      <w:autoSpaceDE w:val="0"/>
                      <w:autoSpaceDN w:val="0"/>
                      <w:adjustRightInd w:val="0"/>
                      <w:spacing w:line="216" w:lineRule="auto"/>
                      <w:textAlignment w:val="center"/>
                      <w:rPr>
                        <w:color w:val="000000"/>
                      </w:rPr>
                    </w:pPr>
                    <w:r>
                      <w:rPr>
                        <w:rFonts w:cs="Roboto"/>
                        <w:b/>
                        <w:bCs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t>Li Ka Shing Institute of Virology</w:t>
                    </w:r>
                    <w:r w:rsidRPr="007E6459"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br/>
                    </w:r>
                    <w:r>
                      <w:rPr>
                        <w:rFonts w:cs="Roboto"/>
                        <w:color w:val="000000"/>
                        <w:spacing w:val="-2"/>
                        <w:sz w:val="16"/>
                        <w:szCs w:val="16"/>
                        <w:u w:color="000000"/>
                        <w:lang w:val="en-US"/>
                      </w:rPr>
                      <w:t>University of Alberta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9FCFCE" w14:textId="77777777" w:rsidR="00396EBE" w:rsidRDefault="00396EBE" w:rsidP="0010392F">
      <w:r>
        <w:separator/>
      </w:r>
    </w:p>
  </w:footnote>
  <w:footnote w:type="continuationSeparator" w:id="0">
    <w:p w14:paraId="446942C4" w14:textId="77777777" w:rsidR="00396EBE" w:rsidRDefault="00396EBE" w:rsidP="00103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272806" w14:textId="2099C832" w:rsidR="009D0A10" w:rsidRDefault="009D0A10" w:rsidP="002E39DF">
    <w:pPr>
      <w:pStyle w:val="Header"/>
      <w:tabs>
        <w:tab w:val="clear" w:pos="4680"/>
        <w:tab w:val="clear" w:pos="9360"/>
      </w:tabs>
      <w:ind w:left="-288"/>
    </w:pPr>
  </w:p>
  <w:p w14:paraId="33373164" w14:textId="77777777" w:rsidR="009D0A10" w:rsidRDefault="009D0A10" w:rsidP="002E39DF">
    <w:pPr>
      <w:pStyle w:val="Header"/>
      <w:tabs>
        <w:tab w:val="clear" w:pos="4680"/>
        <w:tab w:val="clear" w:pos="9360"/>
      </w:tabs>
      <w:ind w:left="-288"/>
    </w:pPr>
  </w:p>
  <w:p w14:paraId="676EA08B" w14:textId="77777777" w:rsidR="009D0A10" w:rsidRDefault="009D0A10" w:rsidP="002E39DF">
    <w:pPr>
      <w:pStyle w:val="Header"/>
      <w:tabs>
        <w:tab w:val="clear" w:pos="4680"/>
        <w:tab w:val="clear" w:pos="9360"/>
      </w:tabs>
      <w:ind w:left="-288"/>
    </w:pPr>
  </w:p>
  <w:p w14:paraId="1A11F5D3" w14:textId="77777777" w:rsidR="009D0A10" w:rsidRDefault="009D0A10" w:rsidP="002D5FEF">
    <w:pPr>
      <w:pStyle w:val="Header"/>
      <w:tabs>
        <w:tab w:val="clear" w:pos="4680"/>
        <w:tab w:val="clear" w:pos="9360"/>
      </w:tabs>
    </w:pPr>
  </w:p>
  <w:p w14:paraId="3E1066C2" w14:textId="77777777" w:rsidR="002D5FEF" w:rsidRDefault="002D5FEF" w:rsidP="002D5FEF">
    <w:pPr>
      <w:pStyle w:val="Header"/>
      <w:tabs>
        <w:tab w:val="clear" w:pos="4680"/>
        <w:tab w:val="clear" w:pos="9360"/>
      </w:tabs>
    </w:pPr>
  </w:p>
  <w:p w14:paraId="164308C8" w14:textId="77777777" w:rsidR="009D0A10" w:rsidRDefault="009D0A10" w:rsidP="002E39DF">
    <w:pPr>
      <w:pStyle w:val="Header"/>
      <w:tabs>
        <w:tab w:val="clear" w:pos="4680"/>
        <w:tab w:val="clear" w:pos="9360"/>
      </w:tabs>
      <w:ind w:left="-2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F6FF3"/>
    <w:multiLevelType w:val="hybridMultilevel"/>
    <w:tmpl w:val="FD2ABEB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720" w:hanging="360"/>
      </w:pPr>
    </w:lvl>
    <w:lvl w:ilvl="2" w:tplc="1009001B">
      <w:start w:val="1"/>
      <w:numFmt w:val="lowerRoman"/>
      <w:lvlText w:val="%3."/>
      <w:lvlJc w:val="right"/>
      <w:pPr>
        <w:ind w:left="9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56087"/>
    <w:multiLevelType w:val="hybridMultilevel"/>
    <w:tmpl w:val="EB7EE076"/>
    <w:lvl w:ilvl="0" w:tplc="FFFFFFFF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0E48F4"/>
    <w:multiLevelType w:val="hybridMultilevel"/>
    <w:tmpl w:val="E61EC87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10167D"/>
    <w:multiLevelType w:val="multilevel"/>
    <w:tmpl w:val="F5DC85D4"/>
    <w:styleLink w:val="CurrentList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C7450E"/>
    <w:multiLevelType w:val="hybridMultilevel"/>
    <w:tmpl w:val="C2A026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EA0238A"/>
    <w:multiLevelType w:val="hybridMultilevel"/>
    <w:tmpl w:val="560A3E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1196279"/>
    <w:multiLevelType w:val="hybridMultilevel"/>
    <w:tmpl w:val="EB7EE076"/>
    <w:lvl w:ilvl="0" w:tplc="5570214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29441AE"/>
    <w:multiLevelType w:val="hybridMultilevel"/>
    <w:tmpl w:val="D11CC4F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5B2759"/>
    <w:multiLevelType w:val="hybridMultilevel"/>
    <w:tmpl w:val="2B92F65E"/>
    <w:lvl w:ilvl="0" w:tplc="E760DCCC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0233C9"/>
    <w:multiLevelType w:val="multilevel"/>
    <w:tmpl w:val="FB0C7CCE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9E5D35"/>
    <w:multiLevelType w:val="hybridMultilevel"/>
    <w:tmpl w:val="EE9C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6B04E69"/>
    <w:multiLevelType w:val="hybridMultilevel"/>
    <w:tmpl w:val="74D228FE"/>
    <w:lvl w:ilvl="0" w:tplc="46B874A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9A777B8"/>
    <w:multiLevelType w:val="hybridMultilevel"/>
    <w:tmpl w:val="5246966E"/>
    <w:lvl w:ilvl="0" w:tplc="DE8424AC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356DBA"/>
    <w:multiLevelType w:val="hybridMultilevel"/>
    <w:tmpl w:val="8398C0AA"/>
    <w:lvl w:ilvl="0" w:tplc="434419A8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C2E2F"/>
    <w:multiLevelType w:val="multilevel"/>
    <w:tmpl w:val="F5DC85D4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4FD37C0"/>
    <w:multiLevelType w:val="multilevel"/>
    <w:tmpl w:val="4B16D830"/>
    <w:styleLink w:val="CurrentList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5106C9E"/>
    <w:multiLevelType w:val="hybridMultilevel"/>
    <w:tmpl w:val="68EA52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7353B64"/>
    <w:multiLevelType w:val="hybridMultilevel"/>
    <w:tmpl w:val="30A8E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F46BA"/>
    <w:multiLevelType w:val="hybridMultilevel"/>
    <w:tmpl w:val="6E0E67B2"/>
    <w:lvl w:ilvl="0" w:tplc="CBA62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24AF9"/>
    <w:multiLevelType w:val="multilevel"/>
    <w:tmpl w:val="12F2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5C52A3"/>
    <w:multiLevelType w:val="hybridMultilevel"/>
    <w:tmpl w:val="F5566B18"/>
    <w:lvl w:ilvl="0" w:tplc="49B8750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7430745">
    <w:abstractNumId w:val="17"/>
  </w:num>
  <w:num w:numId="2" w16cid:durableId="564340752">
    <w:abstractNumId w:val="11"/>
  </w:num>
  <w:num w:numId="3" w16cid:durableId="468673696">
    <w:abstractNumId w:val="6"/>
  </w:num>
  <w:num w:numId="4" w16cid:durableId="614752096">
    <w:abstractNumId w:val="1"/>
  </w:num>
  <w:num w:numId="5" w16cid:durableId="1917661733">
    <w:abstractNumId w:val="12"/>
  </w:num>
  <w:num w:numId="6" w16cid:durableId="2064133600">
    <w:abstractNumId w:val="13"/>
  </w:num>
  <w:num w:numId="7" w16cid:durableId="1618833376">
    <w:abstractNumId w:val="8"/>
  </w:num>
  <w:num w:numId="8" w16cid:durableId="1018435408">
    <w:abstractNumId w:val="4"/>
  </w:num>
  <w:num w:numId="9" w16cid:durableId="1747997646">
    <w:abstractNumId w:val="0"/>
  </w:num>
  <w:num w:numId="10" w16cid:durableId="1512405553">
    <w:abstractNumId w:val="7"/>
  </w:num>
  <w:num w:numId="11" w16cid:durableId="1063256616">
    <w:abstractNumId w:val="2"/>
  </w:num>
  <w:num w:numId="12" w16cid:durableId="629746791">
    <w:abstractNumId w:val="5"/>
  </w:num>
  <w:num w:numId="13" w16cid:durableId="102195007">
    <w:abstractNumId w:val="10"/>
  </w:num>
  <w:num w:numId="14" w16cid:durableId="870072202">
    <w:abstractNumId w:val="16"/>
  </w:num>
  <w:num w:numId="15" w16cid:durableId="634917780">
    <w:abstractNumId w:val="19"/>
  </w:num>
  <w:num w:numId="16" w16cid:durableId="340787241">
    <w:abstractNumId w:val="20"/>
  </w:num>
  <w:num w:numId="17" w16cid:durableId="1859001217">
    <w:abstractNumId w:val="9"/>
  </w:num>
  <w:num w:numId="18" w16cid:durableId="3746102">
    <w:abstractNumId w:val="14"/>
  </w:num>
  <w:num w:numId="19" w16cid:durableId="324280092">
    <w:abstractNumId w:val="18"/>
  </w:num>
  <w:num w:numId="20" w16cid:durableId="2141259502">
    <w:abstractNumId w:val="3"/>
  </w:num>
  <w:num w:numId="21" w16cid:durableId="261034385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A2"/>
    <w:rsid w:val="00000DD0"/>
    <w:rsid w:val="00014143"/>
    <w:rsid w:val="0002281A"/>
    <w:rsid w:val="000245A6"/>
    <w:rsid w:val="00040F38"/>
    <w:rsid w:val="000505A2"/>
    <w:rsid w:val="000B0F2B"/>
    <w:rsid w:val="000B7717"/>
    <w:rsid w:val="000E3B36"/>
    <w:rsid w:val="000E46DB"/>
    <w:rsid w:val="000E6604"/>
    <w:rsid w:val="000F0440"/>
    <w:rsid w:val="0010392F"/>
    <w:rsid w:val="00104D85"/>
    <w:rsid w:val="001235C0"/>
    <w:rsid w:val="00134252"/>
    <w:rsid w:val="00140DE1"/>
    <w:rsid w:val="001529F1"/>
    <w:rsid w:val="00197B3E"/>
    <w:rsid w:val="001A6414"/>
    <w:rsid w:val="001C68DC"/>
    <w:rsid w:val="00205D77"/>
    <w:rsid w:val="00214FFF"/>
    <w:rsid w:val="00226AC0"/>
    <w:rsid w:val="00227FEE"/>
    <w:rsid w:val="0025271E"/>
    <w:rsid w:val="00253FE0"/>
    <w:rsid w:val="00255565"/>
    <w:rsid w:val="00263794"/>
    <w:rsid w:val="002A0885"/>
    <w:rsid w:val="002D5FEF"/>
    <w:rsid w:val="002E0AD5"/>
    <w:rsid w:val="00303D77"/>
    <w:rsid w:val="003131B7"/>
    <w:rsid w:val="0037411C"/>
    <w:rsid w:val="00383954"/>
    <w:rsid w:val="00384B22"/>
    <w:rsid w:val="00391A63"/>
    <w:rsid w:val="00396EBE"/>
    <w:rsid w:val="003A31A2"/>
    <w:rsid w:val="003D2BC5"/>
    <w:rsid w:val="003D2F59"/>
    <w:rsid w:val="003D34FE"/>
    <w:rsid w:val="003E1A3A"/>
    <w:rsid w:val="00430482"/>
    <w:rsid w:val="00454D56"/>
    <w:rsid w:val="004671DA"/>
    <w:rsid w:val="00472F5B"/>
    <w:rsid w:val="00477C4B"/>
    <w:rsid w:val="004A3252"/>
    <w:rsid w:val="004A4DE5"/>
    <w:rsid w:val="004C62A0"/>
    <w:rsid w:val="004E7C3B"/>
    <w:rsid w:val="004F0FAE"/>
    <w:rsid w:val="00503BF2"/>
    <w:rsid w:val="005328DA"/>
    <w:rsid w:val="00550D78"/>
    <w:rsid w:val="0055335E"/>
    <w:rsid w:val="00553CE4"/>
    <w:rsid w:val="005B5AAE"/>
    <w:rsid w:val="005F4923"/>
    <w:rsid w:val="00611C8C"/>
    <w:rsid w:val="006658D2"/>
    <w:rsid w:val="006715F0"/>
    <w:rsid w:val="00691430"/>
    <w:rsid w:val="006A177F"/>
    <w:rsid w:val="006B21D6"/>
    <w:rsid w:val="006C7E1E"/>
    <w:rsid w:val="006D2BE3"/>
    <w:rsid w:val="006F51C4"/>
    <w:rsid w:val="00705C62"/>
    <w:rsid w:val="00732C25"/>
    <w:rsid w:val="007479C1"/>
    <w:rsid w:val="00774766"/>
    <w:rsid w:val="00787F24"/>
    <w:rsid w:val="008012A6"/>
    <w:rsid w:val="00832592"/>
    <w:rsid w:val="00833C7D"/>
    <w:rsid w:val="00854293"/>
    <w:rsid w:val="00874ADB"/>
    <w:rsid w:val="00876943"/>
    <w:rsid w:val="00894AE5"/>
    <w:rsid w:val="008A13BF"/>
    <w:rsid w:val="008A1747"/>
    <w:rsid w:val="008C61ED"/>
    <w:rsid w:val="00900020"/>
    <w:rsid w:val="009006E9"/>
    <w:rsid w:val="009059D0"/>
    <w:rsid w:val="00920D2D"/>
    <w:rsid w:val="0093070A"/>
    <w:rsid w:val="00946809"/>
    <w:rsid w:val="009B3E78"/>
    <w:rsid w:val="009C361F"/>
    <w:rsid w:val="009D0A10"/>
    <w:rsid w:val="009E2806"/>
    <w:rsid w:val="009E7911"/>
    <w:rsid w:val="00A1569E"/>
    <w:rsid w:val="00A35D3F"/>
    <w:rsid w:val="00A453BC"/>
    <w:rsid w:val="00A766F9"/>
    <w:rsid w:val="00A85147"/>
    <w:rsid w:val="00AA1E4D"/>
    <w:rsid w:val="00AB5CF0"/>
    <w:rsid w:val="00B17E6D"/>
    <w:rsid w:val="00B72CDF"/>
    <w:rsid w:val="00B859F5"/>
    <w:rsid w:val="00BA3BE7"/>
    <w:rsid w:val="00BB1E8B"/>
    <w:rsid w:val="00BC051B"/>
    <w:rsid w:val="00BD1332"/>
    <w:rsid w:val="00C03A42"/>
    <w:rsid w:val="00C07DBC"/>
    <w:rsid w:val="00C4703F"/>
    <w:rsid w:val="00C77E8F"/>
    <w:rsid w:val="00C864AA"/>
    <w:rsid w:val="00C939AB"/>
    <w:rsid w:val="00C9627D"/>
    <w:rsid w:val="00CB1FB8"/>
    <w:rsid w:val="00D03F9B"/>
    <w:rsid w:val="00D232BA"/>
    <w:rsid w:val="00D27CA6"/>
    <w:rsid w:val="00D8296E"/>
    <w:rsid w:val="00D91FF7"/>
    <w:rsid w:val="00DA2474"/>
    <w:rsid w:val="00DB7F0D"/>
    <w:rsid w:val="00DC7D4A"/>
    <w:rsid w:val="00DE09C3"/>
    <w:rsid w:val="00DE345B"/>
    <w:rsid w:val="00DF4102"/>
    <w:rsid w:val="00E03341"/>
    <w:rsid w:val="00E32F9C"/>
    <w:rsid w:val="00E52ACD"/>
    <w:rsid w:val="00E55ED1"/>
    <w:rsid w:val="00E61DED"/>
    <w:rsid w:val="00EC32FA"/>
    <w:rsid w:val="00EC7912"/>
    <w:rsid w:val="00EE51C6"/>
    <w:rsid w:val="00F35050"/>
    <w:rsid w:val="00F36109"/>
    <w:rsid w:val="00F37285"/>
    <w:rsid w:val="00F836DA"/>
    <w:rsid w:val="00FA099F"/>
    <w:rsid w:val="00FC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122DD"/>
  <w15:chartTrackingRefBased/>
  <w15:docId w15:val="{A93F3308-0BC4-4F73-9228-2B76A543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92F"/>
    <w:pPr>
      <w:spacing w:after="0" w:line="240" w:lineRule="auto"/>
    </w:pPr>
    <w:rPr>
      <w:rFonts w:ascii="Roboto" w:eastAsia="Calibri" w:hAnsi="Roboto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9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92F"/>
  </w:style>
  <w:style w:type="paragraph" w:styleId="Footer">
    <w:name w:val="footer"/>
    <w:basedOn w:val="Normal"/>
    <w:link w:val="FooterChar"/>
    <w:uiPriority w:val="99"/>
    <w:unhideWhenUsed/>
    <w:rsid w:val="001039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92F"/>
  </w:style>
  <w:style w:type="paragraph" w:styleId="NormalWeb">
    <w:name w:val="Normal (Web)"/>
    <w:basedOn w:val="Normal"/>
    <w:uiPriority w:val="99"/>
    <w:unhideWhenUsed/>
    <w:rsid w:val="000505A2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962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2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27D"/>
    <w:rPr>
      <w:rFonts w:ascii="Roboto" w:eastAsia="Calibri" w:hAnsi="Robot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2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27D"/>
    <w:rPr>
      <w:rFonts w:ascii="Roboto" w:eastAsia="Calibri" w:hAnsi="Roboto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A35D3F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5D3F"/>
    <w:pPr>
      <w:ind w:left="720"/>
      <w:contextualSpacing/>
    </w:pPr>
    <w:rPr>
      <w:rFonts w:asciiTheme="minorHAnsi" w:eastAsiaTheme="minorEastAsia" w:hAnsiTheme="minorHAnsi" w:cstheme="minorBidi"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A851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14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EE5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B1E8B"/>
    <w:pPr>
      <w:spacing w:after="0" w:line="240" w:lineRule="auto"/>
    </w:pPr>
    <w:rPr>
      <w:rFonts w:ascii="Roboto" w:eastAsia="Calibri" w:hAnsi="Roboto" w:cs="Times New Roman"/>
      <w:szCs w:val="24"/>
    </w:rPr>
  </w:style>
  <w:style w:type="numbering" w:customStyle="1" w:styleId="CurrentList1">
    <w:name w:val="Current List1"/>
    <w:uiPriority w:val="99"/>
    <w:rsid w:val="00BB1E8B"/>
    <w:pPr>
      <w:numPr>
        <w:numId w:val="17"/>
      </w:numPr>
    </w:pPr>
  </w:style>
  <w:style w:type="numbering" w:customStyle="1" w:styleId="CurrentList2">
    <w:name w:val="Current List2"/>
    <w:uiPriority w:val="99"/>
    <w:rsid w:val="00BB1E8B"/>
    <w:pPr>
      <w:numPr>
        <w:numId w:val="18"/>
      </w:numPr>
    </w:pPr>
  </w:style>
  <w:style w:type="numbering" w:customStyle="1" w:styleId="CurrentList3">
    <w:name w:val="Current List3"/>
    <w:uiPriority w:val="99"/>
    <w:rsid w:val="00BB1E8B"/>
    <w:pPr>
      <w:numPr>
        <w:numId w:val="20"/>
      </w:numPr>
    </w:pPr>
  </w:style>
  <w:style w:type="numbering" w:customStyle="1" w:styleId="CurrentList4">
    <w:name w:val="Current List4"/>
    <w:uiPriority w:val="99"/>
    <w:rsid w:val="00BB1E8B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1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0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6276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62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4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8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286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994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873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987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851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966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763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2348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8163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ksiov@ualberta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asalvado\Desktop\LK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C:\Users\carlasalvado\Desktop\LKS Letterhead.dotx</Template>
  <TotalTime>2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 Ka Shing Institute of Virology Letter</vt:lpstr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 Ka Shing Institute of Virology Letter</dc:title>
  <dc:subject/>
  <dc:creator>Carla Salvado</dc:creator>
  <cp:keywords/>
  <dc:description/>
  <cp:lastModifiedBy>Wendy Magee</cp:lastModifiedBy>
  <cp:revision>3</cp:revision>
  <cp:lastPrinted>2025-01-12T16:12:00Z</cp:lastPrinted>
  <dcterms:created xsi:type="dcterms:W3CDTF">2026-06-22T16:18:00Z</dcterms:created>
  <dcterms:modified xsi:type="dcterms:W3CDTF">2026-06-24T15:39:00Z</dcterms:modified>
</cp:coreProperties>
</file>